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AA2" w:rsidRPr="009D7813" w:rsidRDefault="001C2AA2" w:rsidP="001C2AA2">
      <w:pPr>
        <w:rPr>
          <w:rFonts w:ascii="Arial" w:hAnsi="Arial"/>
          <w:b/>
          <w:sz w:val="24"/>
          <w:u w:val="single"/>
        </w:rPr>
      </w:pPr>
      <w:bookmarkStart w:id="0" w:name="_GoBack"/>
      <w:bookmarkEnd w:id="0"/>
      <w:r>
        <w:rPr>
          <w:rFonts w:ascii="Arial" w:hAnsi="Arial"/>
          <w:b/>
          <w:sz w:val="24"/>
          <w:u w:val="single"/>
        </w:rPr>
        <w:t>MARTIN EVANS</w:t>
      </w:r>
    </w:p>
    <w:p w:rsidR="001C2AA2" w:rsidRDefault="001C2AA2" w:rsidP="001C2AA2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ASSISTANT CHIEF CONSTABLE</w:t>
      </w:r>
    </w:p>
    <w:p w:rsidR="001C2AA2" w:rsidRDefault="001C2AA2" w:rsidP="001C2AA2">
      <w:pPr>
        <w:rPr>
          <w:rFonts w:ascii="Arial" w:hAnsi="Arial"/>
          <w:b/>
          <w:sz w:val="24"/>
          <w:u w:val="single"/>
        </w:rPr>
      </w:pPr>
    </w:p>
    <w:p w:rsidR="001C2AA2" w:rsidRDefault="00C21E8A" w:rsidP="001C2AA2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single"/>
        </w:rPr>
        <w:t>APRIL</w:t>
      </w:r>
      <w:r w:rsidR="000036E5">
        <w:rPr>
          <w:rFonts w:ascii="Arial" w:hAnsi="Arial"/>
          <w:b/>
          <w:sz w:val="24"/>
          <w:u w:val="single"/>
        </w:rPr>
        <w:t xml:space="preserve"> 2019-</w:t>
      </w:r>
      <w:r>
        <w:rPr>
          <w:rFonts w:ascii="Arial" w:hAnsi="Arial"/>
          <w:b/>
          <w:sz w:val="24"/>
          <w:u w:val="single"/>
        </w:rPr>
        <w:t xml:space="preserve">JUNE </w:t>
      </w:r>
      <w:r w:rsidR="000036E5">
        <w:rPr>
          <w:rFonts w:ascii="Arial" w:hAnsi="Arial"/>
          <w:b/>
          <w:sz w:val="24"/>
          <w:u w:val="single"/>
        </w:rPr>
        <w:t>2019</w:t>
      </w:r>
    </w:p>
    <w:p w:rsidR="001C2AA2" w:rsidRDefault="001C2AA2" w:rsidP="001C2AA2">
      <w:pPr>
        <w:rPr>
          <w:rFonts w:ascii="Arial" w:hAnsi="Arial"/>
          <w:sz w:val="24"/>
        </w:rPr>
      </w:pPr>
    </w:p>
    <w:p w:rsidR="001C2AA2" w:rsidRPr="009D7813" w:rsidRDefault="001C2AA2" w:rsidP="001C2AA2">
      <w:pPr>
        <w:rPr>
          <w:rFonts w:ascii="Arial" w:hAnsi="Arial"/>
          <w:b/>
          <w:sz w:val="24"/>
        </w:rPr>
      </w:pPr>
      <w:r w:rsidRPr="009D7813">
        <w:rPr>
          <w:rFonts w:ascii="Arial" w:hAnsi="Arial"/>
          <w:b/>
          <w:sz w:val="24"/>
        </w:rPr>
        <w:t>WEST MERCIA POLICE – EXPENDITURE</w:t>
      </w:r>
    </w:p>
    <w:p w:rsidR="001C2AA2" w:rsidRDefault="001C2AA2" w:rsidP="001C2AA2">
      <w:pPr>
        <w:rPr>
          <w:rFonts w:ascii="Arial" w:hAnsi="Arial"/>
          <w:sz w:val="24"/>
        </w:rPr>
      </w:pPr>
    </w:p>
    <w:p w:rsidR="001C2AA2" w:rsidRPr="00955962" w:rsidRDefault="001C2AA2" w:rsidP="001C2AA2">
      <w:pPr>
        <w:rPr>
          <w:rFonts w:ascii="Arial" w:hAnsi="Arial"/>
          <w:sz w:val="24"/>
        </w:rPr>
      </w:pPr>
      <w:r w:rsidRPr="00955962">
        <w:rPr>
          <w:rFonts w:ascii="Arial" w:hAnsi="Arial"/>
          <w:sz w:val="24"/>
          <w:u w:val="single"/>
        </w:rPr>
        <w:t>Total Cost</w:t>
      </w:r>
      <w:r>
        <w:rPr>
          <w:rFonts w:ascii="Arial" w:hAnsi="Arial"/>
          <w:sz w:val="24"/>
        </w:rPr>
        <w:t xml:space="preserve">   </w:t>
      </w:r>
    </w:p>
    <w:p w:rsidR="001C2AA2" w:rsidRDefault="001C2AA2" w:rsidP="001C2AA2">
      <w:pPr>
        <w:rPr>
          <w:rFonts w:ascii="Arial" w:hAnsi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376"/>
      </w:tblGrid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Air Fares: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 Transportation: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Accommodation: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Meals and Incidentals: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F52161" w:rsidP="009C7FEB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£6.40</w:t>
            </w:r>
          </w:p>
        </w:tc>
      </w:tr>
    </w:tbl>
    <w:p w:rsidR="001C2AA2" w:rsidRDefault="001C2AA2" w:rsidP="001C2AA2">
      <w:pPr>
        <w:rPr>
          <w:rFonts w:ascii="Arial" w:hAnsi="Arial"/>
          <w:sz w:val="24"/>
        </w:rPr>
      </w:pPr>
    </w:p>
    <w:p w:rsidR="001C2AA2" w:rsidRPr="009D7813" w:rsidRDefault="001C2AA2" w:rsidP="001C2AA2">
      <w:pPr>
        <w:rPr>
          <w:rFonts w:ascii="Arial" w:hAnsi="Arial"/>
          <w:b/>
          <w:sz w:val="24"/>
        </w:rPr>
      </w:pPr>
      <w:r w:rsidRPr="009D7813">
        <w:rPr>
          <w:rFonts w:ascii="Arial" w:hAnsi="Arial"/>
          <w:b/>
          <w:sz w:val="24"/>
        </w:rPr>
        <w:t>NATIONAL / REGIONAL / ACPO – EXPENDITURE</w:t>
      </w:r>
    </w:p>
    <w:p w:rsidR="001C2AA2" w:rsidRDefault="001C2AA2" w:rsidP="001C2AA2">
      <w:pPr>
        <w:rPr>
          <w:rFonts w:ascii="Arial" w:hAnsi="Arial"/>
          <w:sz w:val="24"/>
        </w:rPr>
      </w:pPr>
    </w:p>
    <w:p w:rsidR="001C2AA2" w:rsidRPr="005C7685" w:rsidRDefault="001C2AA2" w:rsidP="001C2AA2">
      <w:pPr>
        <w:rPr>
          <w:rFonts w:ascii="Arial" w:hAnsi="Arial"/>
          <w:sz w:val="24"/>
        </w:rPr>
      </w:pPr>
      <w:r w:rsidRPr="005C7685">
        <w:rPr>
          <w:rFonts w:ascii="Arial" w:hAnsi="Arial"/>
          <w:sz w:val="24"/>
          <w:u w:val="single"/>
        </w:rPr>
        <w:t>Total Cost</w:t>
      </w:r>
      <w:r w:rsidRPr="005C7685">
        <w:rPr>
          <w:rFonts w:ascii="Arial" w:hAnsi="Arial"/>
          <w:sz w:val="24"/>
        </w:rPr>
        <w:t xml:space="preserve">  </w:t>
      </w:r>
    </w:p>
    <w:p w:rsidR="001C2AA2" w:rsidRDefault="001C2AA2" w:rsidP="001C2AA2">
      <w:pPr>
        <w:rPr>
          <w:rFonts w:ascii="Arial" w:hAnsi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376"/>
      </w:tblGrid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Air Fares: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 Transportation: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C72325" w:rsidP="000F7766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£536.80</w:t>
            </w: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Accommodation: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Meals and Incidentals: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C72325" w:rsidP="009C7FEB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£161.19</w:t>
            </w: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C72325" w:rsidP="000F7766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£64</w:t>
            </w:r>
          </w:p>
        </w:tc>
      </w:tr>
    </w:tbl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b/>
          <w:sz w:val="24"/>
        </w:rPr>
        <w:sectPr w:rsidR="001C2AA2">
          <w:footerReference w:type="default" r:id="rId6"/>
          <w:pgSz w:w="11906" w:h="16838"/>
          <w:pgMar w:top="1440" w:right="1800" w:bottom="1440" w:left="1800" w:header="720" w:footer="720" w:gutter="0"/>
          <w:cols w:space="720"/>
        </w:sectPr>
      </w:pPr>
      <w:r>
        <w:rPr>
          <w:rFonts w:ascii="Arial" w:hAnsi="Arial"/>
          <w:b/>
          <w:sz w:val="24"/>
        </w:rPr>
        <w:t xml:space="preserve"> </w:t>
      </w:r>
    </w:p>
    <w:p w:rsidR="001C2AA2" w:rsidRDefault="001C2AA2" w:rsidP="001C2AA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These claims break down as follows:</w:t>
      </w:r>
    </w:p>
    <w:p w:rsidR="001C2AA2" w:rsidRDefault="001C2AA2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1C2AA2" w:rsidTr="009C7FEB">
        <w:trPr>
          <w:cantSplit/>
        </w:trPr>
        <w:tc>
          <w:tcPr>
            <w:tcW w:w="8522" w:type="dxa"/>
          </w:tcPr>
          <w:p w:rsidR="001C2AA2" w:rsidRDefault="001C2AA2" w:rsidP="009C7FEB">
            <w:pPr>
              <w:pStyle w:val="Heading2"/>
              <w:rPr>
                <w:rFonts w:ascii="Arial" w:hAnsi="Arial"/>
              </w:rPr>
            </w:pPr>
          </w:p>
          <w:p w:rsidR="001C2AA2" w:rsidRDefault="001C2AA2" w:rsidP="009C7FEB">
            <w:pPr>
              <w:pStyle w:val="Heading2"/>
              <w:rPr>
                <w:rFonts w:ascii="Arial" w:hAnsi="Arial"/>
              </w:rPr>
            </w:pPr>
            <w:smartTag w:uri="urn:schemas-microsoft-com:office:smarttags" w:element="place">
              <w:r>
                <w:rPr>
                  <w:rFonts w:ascii="Arial" w:hAnsi="Arial"/>
                </w:rPr>
                <w:t>West Mercia</w:t>
              </w:r>
            </w:smartTag>
            <w:r>
              <w:rPr>
                <w:rFonts w:ascii="Arial" w:hAnsi="Arial"/>
              </w:rPr>
              <w:t xml:space="preserve"> Police Expenses</w:t>
            </w:r>
          </w:p>
          <w:p w:rsidR="001C2AA2" w:rsidRDefault="001C2AA2" w:rsidP="009C7FEB">
            <w:pPr>
              <w:pStyle w:val="Heading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Assistant Chief Constable </w:t>
            </w:r>
          </w:p>
          <w:p w:rsidR="001C2AA2" w:rsidRPr="005D2F95" w:rsidRDefault="001C2AA2" w:rsidP="009C7FEB"/>
        </w:tc>
      </w:tr>
    </w:tbl>
    <w:p w:rsidR="001C2AA2" w:rsidRDefault="001C2AA2" w:rsidP="001C2AA2">
      <w:pPr>
        <w:rPr>
          <w:rFonts w:ascii="Arial" w:hAnsi="Arial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645FB9" w:rsidP="009C7FE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723EA7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M6 </w:t>
            </w:r>
            <w:r w:rsidR="009769D5">
              <w:rPr>
                <w:rFonts w:ascii="Arial" w:hAnsi="Arial"/>
              </w:rPr>
              <w:t>Toll Charge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9769D5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2.5.2019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634149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£6.40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1C2AA2" w:rsidRDefault="009769D5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£6.40</w:t>
            </w:r>
          </w:p>
        </w:tc>
      </w:tr>
    </w:tbl>
    <w:p w:rsidR="001C2AA2" w:rsidRDefault="001C2AA2" w:rsidP="001C2AA2">
      <w:pPr>
        <w:rPr>
          <w:rFonts w:ascii="Arial" w:hAnsi="Arial"/>
        </w:rPr>
      </w:pPr>
    </w:p>
    <w:p w:rsidR="001C2AA2" w:rsidRDefault="001C2AA2" w:rsidP="001C2AA2">
      <w:pPr>
        <w:spacing w:after="160" w:line="259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NATIONAL / REGIONAL / ACPO – EXPENDITURE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1C2AA2" w:rsidTr="009C7FEB">
        <w:trPr>
          <w:trHeight w:val="299"/>
        </w:trPr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4200E9" w:rsidP="009C7FE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664975" w:rsidP="004200E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Return train travel Stafford to London Euston to chair NPCC FCI Meeting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F8615B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3.5.2019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664975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£163.50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1C2AA2" w:rsidRDefault="00664975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£163.50</w:t>
            </w:r>
          </w:p>
        </w:tc>
      </w:tr>
    </w:tbl>
    <w:p w:rsidR="00096CE5" w:rsidRDefault="00096CE5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26BF7" w:rsidTr="00112DCB">
        <w:trPr>
          <w:trHeight w:val="299"/>
        </w:trPr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Parking Stafford Train Station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3.5.2019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726BF7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5331B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£12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£12</w:t>
            </w:r>
          </w:p>
        </w:tc>
      </w:tr>
    </w:tbl>
    <w:p w:rsidR="00726BF7" w:rsidRDefault="00726BF7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Lunch whilst travelling to NPCC FCI regional reps meeting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3.5.2019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£6.10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£6.10</w:t>
            </w:r>
          </w:p>
        </w:tc>
      </w:tr>
    </w:tbl>
    <w:p w:rsidR="00726BF7" w:rsidRDefault="00726BF7" w:rsidP="00726BF7">
      <w:pPr>
        <w:rPr>
          <w:b/>
        </w:rPr>
      </w:pPr>
    </w:p>
    <w:p w:rsidR="00726BF7" w:rsidRDefault="00726BF7">
      <w:pPr>
        <w:spacing w:after="160" w:line="259" w:lineRule="auto"/>
        <w:rPr>
          <w:b/>
        </w:rPr>
      </w:pPr>
      <w:r>
        <w:rPr>
          <w:b/>
        </w:rPr>
        <w:br w:type="page"/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lastRenderedPageBreak/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Teas and coffees for NPCC FCI regional reps meeting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3.5.2019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£12.20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£12.20</w:t>
            </w:r>
          </w:p>
        </w:tc>
      </w:tr>
    </w:tbl>
    <w:p w:rsidR="00726BF7" w:rsidRDefault="00726BF7" w:rsidP="00726BF7">
      <w:pPr>
        <w:rPr>
          <w:b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London Underground Ticket for NPCC FCI regional reps meeting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3.5.2019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£13.10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£13.10</w:t>
            </w:r>
          </w:p>
        </w:tc>
      </w:tr>
    </w:tbl>
    <w:p w:rsidR="00726BF7" w:rsidRDefault="00726BF7" w:rsidP="00726BF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FC098C" w:rsidTr="00112DCB">
        <w:trPr>
          <w:trHeight w:val="299"/>
        </w:trPr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Catering for NPCC FCI Strategic Group</w:t>
            </w: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10.5.2019</w:t>
            </w: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£112.50</w:t>
            </w: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</w:p>
        </w:tc>
      </w:tr>
      <w:tr w:rsidR="00FC098C" w:rsidTr="00112DCB">
        <w:trPr>
          <w:trHeight w:val="70"/>
        </w:trPr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£112.50</w:t>
            </w:r>
          </w:p>
        </w:tc>
      </w:tr>
    </w:tbl>
    <w:p w:rsidR="00FC098C" w:rsidRDefault="00FC098C" w:rsidP="00726BF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FC098C" w:rsidTr="00112DCB">
        <w:trPr>
          <w:trHeight w:val="299"/>
        </w:trPr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Parking for NPCC FCI Strategic Group, Birmingham</w:t>
            </w: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10.5.2019</w:t>
            </w: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FC098C">
            <w:pPr>
              <w:rPr>
                <w:rFonts w:ascii="Arial" w:hAnsi="Arial"/>
              </w:rPr>
            </w:pPr>
          </w:p>
        </w:tc>
      </w:tr>
      <w:tr w:rsidR="00FC098C" w:rsidTr="00112DCB"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£24</w:t>
            </w:r>
          </w:p>
        </w:tc>
      </w:tr>
      <w:tr w:rsidR="00FC098C" w:rsidTr="00112DCB">
        <w:trPr>
          <w:trHeight w:val="70"/>
        </w:trPr>
        <w:tc>
          <w:tcPr>
            <w:tcW w:w="4261" w:type="dxa"/>
          </w:tcPr>
          <w:p w:rsidR="00FC098C" w:rsidRDefault="00FC098C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FC098C" w:rsidRDefault="00FC098C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£24</w:t>
            </w:r>
          </w:p>
        </w:tc>
      </w:tr>
    </w:tbl>
    <w:p w:rsidR="00FC098C" w:rsidRDefault="00FC098C" w:rsidP="00726BF7">
      <w:pPr>
        <w:rPr>
          <w:b/>
        </w:rPr>
      </w:pPr>
    </w:p>
    <w:p w:rsidR="00FC098C" w:rsidRDefault="00FC098C" w:rsidP="00726BF7">
      <w:pPr>
        <w:rPr>
          <w:b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96CE5" w:rsidTr="00B272BC">
        <w:trPr>
          <w:trHeight w:val="299"/>
        </w:trPr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Tube Ticket London for Attending NPCC SCP Workshop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16.5.2019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£13.10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£13.10</w:t>
            </w:r>
          </w:p>
        </w:tc>
      </w:tr>
    </w:tbl>
    <w:p w:rsidR="00096CE5" w:rsidRDefault="00096CE5" w:rsidP="001C2AA2">
      <w:pPr>
        <w:rPr>
          <w:rFonts w:ascii="Arial" w:hAnsi="Arial"/>
          <w:b/>
          <w:sz w:val="24"/>
        </w:rPr>
      </w:pPr>
    </w:p>
    <w:p w:rsidR="00875F7E" w:rsidRDefault="00875F7E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96CE5" w:rsidTr="00B272BC">
        <w:trPr>
          <w:trHeight w:val="299"/>
        </w:trPr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lastRenderedPageBreak/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 Parking Stafford Train Station (SCP Workshop)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16.5.2019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£12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£12</w:t>
            </w:r>
          </w:p>
        </w:tc>
      </w:tr>
    </w:tbl>
    <w:p w:rsidR="00096CE5" w:rsidRDefault="00096CE5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96CE5" w:rsidTr="00B272BC">
        <w:trPr>
          <w:trHeight w:val="299"/>
        </w:trPr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Taxi Fare in London</w:t>
            </w:r>
            <w:r w:rsidR="00796169">
              <w:rPr>
                <w:rFonts w:ascii="Arial" w:hAnsi="Arial"/>
              </w:rPr>
              <w:t xml:space="preserve"> (Tube Station Closed)</w:t>
            </w:r>
            <w:r>
              <w:rPr>
                <w:rFonts w:ascii="Arial" w:hAnsi="Arial"/>
              </w:rPr>
              <w:t xml:space="preserve"> (SCP Workshop)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16.5.2019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£30</w:t>
            </w: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096CE5" w:rsidRDefault="00096CE5" w:rsidP="00B272BC">
            <w:pPr>
              <w:rPr>
                <w:rFonts w:ascii="Arial" w:hAnsi="Arial"/>
              </w:rPr>
            </w:pPr>
          </w:p>
        </w:tc>
      </w:tr>
      <w:tr w:rsidR="00096CE5" w:rsidTr="00B272BC">
        <w:tc>
          <w:tcPr>
            <w:tcW w:w="4261" w:type="dxa"/>
          </w:tcPr>
          <w:p w:rsidR="00096CE5" w:rsidRDefault="00096CE5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096CE5" w:rsidRDefault="004E6DD6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£30</w:t>
            </w:r>
          </w:p>
        </w:tc>
      </w:tr>
    </w:tbl>
    <w:p w:rsidR="00096CE5" w:rsidRDefault="00096CE5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875F7E" w:rsidTr="00112DCB">
        <w:trPr>
          <w:trHeight w:val="299"/>
        </w:trPr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br w:type="page"/>
            </w: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Return train travel Stafford to London Euston to attend SCP workshop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16.5.2019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£185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£185</w:t>
            </w:r>
          </w:p>
        </w:tc>
      </w:tr>
    </w:tbl>
    <w:p w:rsidR="00875F7E" w:rsidRDefault="00875F7E" w:rsidP="00875F7E"/>
    <w:p w:rsidR="00875F7E" w:rsidRDefault="00875F7E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BC1EAE" w:rsidTr="00B272BC">
        <w:trPr>
          <w:trHeight w:val="299"/>
        </w:trPr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BC1EAE" w:rsidP="00B272BC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796169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Various Refreshments during NPCC Meeting &amp; Travel to North Wales from Shropshire</w:t>
            </w: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796169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30.5.2019</w:t>
            </w: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BC1EAE" w:rsidP="00B272BC">
            <w:pPr>
              <w:rPr>
                <w:rFonts w:ascii="Arial" w:hAnsi="Arial"/>
              </w:rPr>
            </w:pP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BC1EAE" w:rsidP="00B272BC">
            <w:pPr>
              <w:rPr>
                <w:rFonts w:ascii="Arial" w:hAnsi="Arial"/>
              </w:rPr>
            </w:pP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BC1EAE" w:rsidP="00B272BC">
            <w:pPr>
              <w:rPr>
                <w:rFonts w:ascii="Arial" w:hAnsi="Arial"/>
              </w:rPr>
            </w:pP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796169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£10.39</w:t>
            </w: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BC1EAE" w:rsidRDefault="00BC1EAE" w:rsidP="00B272BC">
            <w:pPr>
              <w:rPr>
                <w:rFonts w:ascii="Arial" w:hAnsi="Arial"/>
              </w:rPr>
            </w:pPr>
          </w:p>
        </w:tc>
      </w:tr>
      <w:tr w:rsidR="00BC1EAE" w:rsidTr="00B272BC">
        <w:tc>
          <w:tcPr>
            <w:tcW w:w="4261" w:type="dxa"/>
          </w:tcPr>
          <w:p w:rsidR="00BC1EAE" w:rsidRDefault="00BC1EAE" w:rsidP="00B272BC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BC1EAE" w:rsidRDefault="00796169" w:rsidP="00B272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£10.39</w:t>
            </w:r>
          </w:p>
        </w:tc>
      </w:tr>
    </w:tbl>
    <w:p w:rsidR="00875F7E" w:rsidRDefault="00875F7E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Toll Charge Merseyside for Travel to do FCI Video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30.5.2019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5331BE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£4.00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552844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£4.00</w:t>
            </w:r>
          </w:p>
        </w:tc>
      </w:tr>
    </w:tbl>
    <w:p w:rsidR="00B838F9" w:rsidRDefault="00B838F9">
      <w:pPr>
        <w:rPr>
          <w:b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875F7E" w:rsidTr="00112DCB">
        <w:trPr>
          <w:trHeight w:val="299"/>
        </w:trPr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lastRenderedPageBreak/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Train Costs Stafford to London Return for NPCC SCP Delivery Board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26.6.2019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£119</w:t>
            </w: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</w:p>
        </w:tc>
      </w:tr>
      <w:tr w:rsidR="00875F7E" w:rsidTr="00112DCB">
        <w:tc>
          <w:tcPr>
            <w:tcW w:w="4261" w:type="dxa"/>
          </w:tcPr>
          <w:p w:rsidR="00875F7E" w:rsidRDefault="00875F7E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875F7E" w:rsidRDefault="00875F7E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£119</w:t>
            </w:r>
          </w:p>
        </w:tc>
      </w:tr>
    </w:tbl>
    <w:p w:rsidR="00875F7E" w:rsidRDefault="00875F7E">
      <w:pPr>
        <w:rPr>
          <w:b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152E44" w:rsidTr="00112DCB">
        <w:trPr>
          <w:trHeight w:val="299"/>
        </w:trPr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Parking Stafford Train Station</w:t>
            </w: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26.6.2019</w:t>
            </w: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£12</w:t>
            </w: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</w:p>
        </w:tc>
      </w:tr>
      <w:tr w:rsidR="00152E44" w:rsidTr="00112DCB">
        <w:tc>
          <w:tcPr>
            <w:tcW w:w="4261" w:type="dxa"/>
          </w:tcPr>
          <w:p w:rsidR="00152E44" w:rsidRDefault="00152E44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152E44" w:rsidRDefault="00152E44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£12</w:t>
            </w:r>
          </w:p>
        </w:tc>
      </w:tr>
    </w:tbl>
    <w:p w:rsidR="00152E44" w:rsidRDefault="00152E44">
      <w:pPr>
        <w:rPr>
          <w:b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4B4B6E" w:rsidTr="004B73F4">
        <w:trPr>
          <w:trHeight w:val="299"/>
        </w:trPr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Tube Ticket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26.6.2019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£13.10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£13.10</w:t>
            </w:r>
          </w:p>
        </w:tc>
      </w:tr>
    </w:tbl>
    <w:p w:rsidR="004B4B6E" w:rsidRDefault="004B4B6E">
      <w:pPr>
        <w:rPr>
          <w:b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4B4B6E" w:rsidTr="004B73F4">
        <w:trPr>
          <w:trHeight w:val="299"/>
        </w:trPr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Snack and drinks whilst at SCP Delivery Board in London (ACC Evans and Frances Senior)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26.6.2019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£14.50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£14.50</w:t>
            </w:r>
          </w:p>
        </w:tc>
      </w:tr>
    </w:tbl>
    <w:p w:rsidR="004B4B6E" w:rsidRDefault="004B4B6E">
      <w:pPr>
        <w:rPr>
          <w:b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4B4B6E" w:rsidTr="004B73F4">
        <w:trPr>
          <w:trHeight w:val="299"/>
        </w:trPr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Coffee for Meeting with Michelle Painter</w:t>
            </w:r>
            <w:r w:rsidR="00375698">
              <w:rPr>
                <w:rFonts w:ascii="Arial" w:hAnsi="Arial"/>
              </w:rPr>
              <w:t xml:space="preserve">, West </w:t>
            </w:r>
            <w:proofErr w:type="spellStart"/>
            <w:r w:rsidR="00375698">
              <w:rPr>
                <w:rFonts w:ascii="Arial" w:hAnsi="Arial"/>
              </w:rPr>
              <w:t>Mids</w:t>
            </w:r>
            <w:proofErr w:type="spellEnd"/>
            <w:r w:rsidR="00375698">
              <w:rPr>
                <w:rFonts w:ascii="Arial" w:hAnsi="Arial"/>
              </w:rPr>
              <w:t xml:space="preserve"> Police</w:t>
            </w:r>
            <w:r>
              <w:rPr>
                <w:rFonts w:ascii="Arial" w:hAnsi="Arial"/>
              </w:rPr>
              <w:t xml:space="preserve"> re FCI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14.6.2019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£5.50</w:t>
            </w: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</w:p>
        </w:tc>
      </w:tr>
      <w:tr w:rsidR="004B4B6E" w:rsidTr="004B73F4">
        <w:tc>
          <w:tcPr>
            <w:tcW w:w="4261" w:type="dxa"/>
          </w:tcPr>
          <w:p w:rsidR="004B4B6E" w:rsidRDefault="004B4B6E" w:rsidP="004B73F4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4B4B6E" w:rsidRDefault="004B4B6E" w:rsidP="004B73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£5.50</w:t>
            </w:r>
          </w:p>
        </w:tc>
      </w:tr>
    </w:tbl>
    <w:p w:rsidR="004B4B6E" w:rsidRDefault="004B4B6E">
      <w:pPr>
        <w:rPr>
          <w:b/>
        </w:rPr>
      </w:pPr>
    </w:p>
    <w:sectPr w:rsidR="004B4B6E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FEB" w:rsidRDefault="009C7FEB">
      <w:r>
        <w:separator/>
      </w:r>
    </w:p>
  </w:endnote>
  <w:endnote w:type="continuationSeparator" w:id="0">
    <w:p w:rsidR="009C7FEB" w:rsidRDefault="009C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EB" w:rsidRPr="00D3691C" w:rsidRDefault="009C7FEB">
    <w:pPr>
      <w:pStyle w:val="Footer"/>
      <w:jc w:val="center"/>
      <w:rPr>
        <w:rFonts w:ascii="Arial" w:hAnsi="Arial" w:cs="Arial"/>
      </w:rPr>
    </w:pPr>
    <w:r w:rsidRPr="00D3691C">
      <w:rPr>
        <w:rFonts w:ascii="Arial" w:hAnsi="Arial" w:cs="Arial"/>
      </w:rPr>
      <w:fldChar w:fldCharType="begin"/>
    </w:r>
    <w:r w:rsidRPr="00D3691C">
      <w:rPr>
        <w:rFonts w:ascii="Arial" w:hAnsi="Arial" w:cs="Arial"/>
      </w:rPr>
      <w:instrText xml:space="preserve"> PAGE   \* MERGEFORMAT </w:instrText>
    </w:r>
    <w:r w:rsidRPr="00D3691C">
      <w:rPr>
        <w:rFonts w:ascii="Arial" w:hAnsi="Arial" w:cs="Arial"/>
      </w:rPr>
      <w:fldChar w:fldCharType="separate"/>
    </w:r>
    <w:r w:rsidR="006E15F7">
      <w:rPr>
        <w:rFonts w:ascii="Arial" w:hAnsi="Arial" w:cs="Arial"/>
        <w:noProof/>
      </w:rPr>
      <w:t>1</w:t>
    </w:r>
    <w:r w:rsidRPr="00D3691C">
      <w:rPr>
        <w:rFonts w:ascii="Arial" w:hAnsi="Arial" w:cs="Arial"/>
        <w:noProof/>
      </w:rPr>
      <w:fldChar w:fldCharType="end"/>
    </w:r>
  </w:p>
  <w:p w:rsidR="009C7FEB" w:rsidRPr="00D3691C" w:rsidRDefault="009C7FEB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FEB" w:rsidRDefault="009C7FEB">
      <w:r>
        <w:separator/>
      </w:r>
    </w:p>
  </w:footnote>
  <w:footnote w:type="continuationSeparator" w:id="0">
    <w:p w:rsidR="009C7FEB" w:rsidRDefault="009C7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A2"/>
    <w:rsid w:val="000036E5"/>
    <w:rsid w:val="00007C8C"/>
    <w:rsid w:val="00096CE5"/>
    <w:rsid w:val="000B70EC"/>
    <w:rsid w:val="000C42D8"/>
    <w:rsid w:val="000F7766"/>
    <w:rsid w:val="0013004D"/>
    <w:rsid w:val="00143021"/>
    <w:rsid w:val="00152E44"/>
    <w:rsid w:val="00153FC6"/>
    <w:rsid w:val="00161498"/>
    <w:rsid w:val="001945B5"/>
    <w:rsid w:val="001C2AA2"/>
    <w:rsid w:val="001C35B2"/>
    <w:rsid w:val="00225C97"/>
    <w:rsid w:val="00240FEB"/>
    <w:rsid w:val="00316D74"/>
    <w:rsid w:val="003351A0"/>
    <w:rsid w:val="003551DB"/>
    <w:rsid w:val="003563B9"/>
    <w:rsid w:val="00362874"/>
    <w:rsid w:val="00365143"/>
    <w:rsid w:val="00375698"/>
    <w:rsid w:val="0038466A"/>
    <w:rsid w:val="003A51B6"/>
    <w:rsid w:val="003E53C3"/>
    <w:rsid w:val="004200E9"/>
    <w:rsid w:val="004B4B6E"/>
    <w:rsid w:val="004E36E5"/>
    <w:rsid w:val="004E6DD6"/>
    <w:rsid w:val="005331BE"/>
    <w:rsid w:val="00541929"/>
    <w:rsid w:val="00552844"/>
    <w:rsid w:val="005873C6"/>
    <w:rsid w:val="00593B83"/>
    <w:rsid w:val="005C56F3"/>
    <w:rsid w:val="005F2D7F"/>
    <w:rsid w:val="00634149"/>
    <w:rsid w:val="00645FB9"/>
    <w:rsid w:val="00664975"/>
    <w:rsid w:val="006901B1"/>
    <w:rsid w:val="006A5D39"/>
    <w:rsid w:val="006E15F7"/>
    <w:rsid w:val="00702F83"/>
    <w:rsid w:val="00723EA7"/>
    <w:rsid w:val="00726BF7"/>
    <w:rsid w:val="007664CD"/>
    <w:rsid w:val="00796169"/>
    <w:rsid w:val="0080486E"/>
    <w:rsid w:val="00805C81"/>
    <w:rsid w:val="00822315"/>
    <w:rsid w:val="00836622"/>
    <w:rsid w:val="00875F7E"/>
    <w:rsid w:val="00890AB4"/>
    <w:rsid w:val="008A2B11"/>
    <w:rsid w:val="00947C6D"/>
    <w:rsid w:val="009769D5"/>
    <w:rsid w:val="009B1B33"/>
    <w:rsid w:val="009C2360"/>
    <w:rsid w:val="009C7FEB"/>
    <w:rsid w:val="00A350BE"/>
    <w:rsid w:val="00A40453"/>
    <w:rsid w:val="00B03D73"/>
    <w:rsid w:val="00B225D1"/>
    <w:rsid w:val="00B3196A"/>
    <w:rsid w:val="00B40800"/>
    <w:rsid w:val="00B64AE4"/>
    <w:rsid w:val="00B838F9"/>
    <w:rsid w:val="00BC1EAE"/>
    <w:rsid w:val="00BC623C"/>
    <w:rsid w:val="00BD13B3"/>
    <w:rsid w:val="00BE1EEA"/>
    <w:rsid w:val="00C21E8A"/>
    <w:rsid w:val="00C26FA5"/>
    <w:rsid w:val="00C7092D"/>
    <w:rsid w:val="00C72325"/>
    <w:rsid w:val="00CD47F5"/>
    <w:rsid w:val="00CD4F83"/>
    <w:rsid w:val="00D61236"/>
    <w:rsid w:val="00DA1942"/>
    <w:rsid w:val="00DA7BD3"/>
    <w:rsid w:val="00DF4B61"/>
    <w:rsid w:val="00E04D18"/>
    <w:rsid w:val="00E117E2"/>
    <w:rsid w:val="00E34A71"/>
    <w:rsid w:val="00E46242"/>
    <w:rsid w:val="00E564BC"/>
    <w:rsid w:val="00EA0AD2"/>
    <w:rsid w:val="00F15558"/>
    <w:rsid w:val="00F160C5"/>
    <w:rsid w:val="00F52161"/>
    <w:rsid w:val="00F8615B"/>
    <w:rsid w:val="00F877F7"/>
    <w:rsid w:val="00FC098C"/>
    <w:rsid w:val="00FC159F"/>
    <w:rsid w:val="00FE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1F12DE-A044-4063-9C4E-CAE10D8F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1C2AA2"/>
    <w:pPr>
      <w:keepNext/>
      <w:jc w:val="center"/>
      <w:outlineLvl w:val="1"/>
    </w:pPr>
    <w:rPr>
      <w:rFonts w:ascii="Verdana" w:hAnsi="Verdana"/>
      <w:b/>
      <w:color w:val="808080"/>
    </w:rPr>
  </w:style>
  <w:style w:type="paragraph" w:styleId="Heading3">
    <w:name w:val="heading 3"/>
    <w:basedOn w:val="Normal"/>
    <w:next w:val="Normal"/>
    <w:link w:val="Heading3Char"/>
    <w:qFormat/>
    <w:rsid w:val="001C2AA2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C2AA2"/>
    <w:rPr>
      <w:rFonts w:ascii="Verdana" w:eastAsia="Times New Roman" w:hAnsi="Verdana" w:cs="Times New Roman"/>
      <w:b/>
      <w:color w:val="808080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C2AA2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1C2A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AA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A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AD2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6E8EA943</Template>
  <TotalTime>1</TotalTime>
  <Pages>5</Pages>
  <Words>752</Words>
  <Characters>4290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Cox,Louise</dc:creator>
  <cp:keywords/>
  <dc:description/>
  <cp:lastModifiedBy>Cummins,Amelia</cp:lastModifiedBy>
  <cp:revision>2</cp:revision>
  <cp:lastPrinted>2019-07-11T13:13:00Z</cp:lastPrinted>
  <dcterms:created xsi:type="dcterms:W3CDTF">2019-10-17T10:38:00Z</dcterms:created>
  <dcterms:modified xsi:type="dcterms:W3CDTF">2019-10-17T10:38:00Z</dcterms:modified>
</cp:coreProperties>
</file>