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A2" w:rsidRPr="009D7813" w:rsidRDefault="001C2AA2" w:rsidP="001C2AA2">
      <w:pPr>
        <w:rPr>
          <w:rFonts w:ascii="Arial" w:hAnsi="Arial"/>
          <w:b/>
          <w:sz w:val="24"/>
          <w:u w:val="single"/>
        </w:rPr>
      </w:pPr>
      <w:bookmarkStart w:id="0" w:name="_GoBack"/>
      <w:bookmarkEnd w:id="0"/>
      <w:r>
        <w:rPr>
          <w:rFonts w:ascii="Arial" w:hAnsi="Arial"/>
          <w:b/>
          <w:sz w:val="24"/>
          <w:u w:val="single"/>
        </w:rPr>
        <w:t>MARTIN EVANS</w:t>
      </w:r>
    </w:p>
    <w:p w:rsidR="001C2AA2" w:rsidRDefault="001C2AA2" w:rsidP="001C2AA2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ASSISTANT CHIEF CONSTABLE</w:t>
      </w:r>
    </w:p>
    <w:p w:rsidR="001C2AA2" w:rsidRDefault="001C2AA2" w:rsidP="001C2AA2">
      <w:pPr>
        <w:rPr>
          <w:rFonts w:ascii="Arial" w:hAnsi="Arial"/>
          <w:b/>
          <w:sz w:val="24"/>
          <w:u w:val="single"/>
        </w:rPr>
      </w:pPr>
    </w:p>
    <w:p w:rsidR="001C2AA2" w:rsidRDefault="00075561" w:rsidP="001C2AA2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single"/>
        </w:rPr>
        <w:t>JULY 2019-SEPTEMBER 2019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9D7813" w:rsidRDefault="001C2AA2" w:rsidP="001C2AA2">
      <w:pPr>
        <w:rPr>
          <w:rFonts w:ascii="Arial" w:hAnsi="Arial"/>
          <w:b/>
          <w:sz w:val="24"/>
        </w:rPr>
      </w:pPr>
      <w:r w:rsidRPr="009D7813">
        <w:rPr>
          <w:rFonts w:ascii="Arial" w:hAnsi="Arial"/>
          <w:b/>
          <w:sz w:val="24"/>
        </w:rPr>
        <w:t>WEST MERCIA POLICE – EXPENDITURE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955962" w:rsidRDefault="001C2AA2" w:rsidP="001C2AA2">
      <w:pPr>
        <w:rPr>
          <w:rFonts w:ascii="Arial" w:hAnsi="Arial"/>
          <w:sz w:val="24"/>
        </w:rPr>
      </w:pPr>
      <w:r w:rsidRPr="00955962">
        <w:rPr>
          <w:rFonts w:ascii="Arial" w:hAnsi="Arial"/>
          <w:sz w:val="24"/>
          <w:u w:val="single"/>
        </w:rPr>
        <w:t>Total Cost</w:t>
      </w:r>
      <w:r>
        <w:rPr>
          <w:rFonts w:ascii="Arial" w:hAnsi="Arial"/>
          <w:sz w:val="24"/>
        </w:rPr>
        <w:t xml:space="preserve">   </w:t>
      </w:r>
    </w:p>
    <w:p w:rsidR="001C2AA2" w:rsidRDefault="001C2AA2" w:rsidP="001C2AA2">
      <w:pPr>
        <w:rPr>
          <w:rFonts w:ascii="Arial" w:hAnsi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376"/>
      </w:tblGrid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Air Fares: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 Transportation: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Accommodation: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Meals and Incidentals: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D04B40" w:rsidP="009C7FEB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3.80</w:t>
            </w:r>
          </w:p>
        </w:tc>
      </w:tr>
    </w:tbl>
    <w:p w:rsidR="001C2AA2" w:rsidRDefault="001C2AA2" w:rsidP="001C2AA2">
      <w:pPr>
        <w:rPr>
          <w:rFonts w:ascii="Arial" w:hAnsi="Arial"/>
          <w:sz w:val="24"/>
        </w:rPr>
      </w:pPr>
    </w:p>
    <w:p w:rsidR="001C2AA2" w:rsidRPr="009D7813" w:rsidRDefault="001C2AA2" w:rsidP="001C2AA2">
      <w:pPr>
        <w:rPr>
          <w:rFonts w:ascii="Arial" w:hAnsi="Arial"/>
          <w:b/>
          <w:sz w:val="24"/>
        </w:rPr>
      </w:pPr>
      <w:r w:rsidRPr="009D7813">
        <w:rPr>
          <w:rFonts w:ascii="Arial" w:hAnsi="Arial"/>
          <w:b/>
          <w:sz w:val="24"/>
        </w:rPr>
        <w:t>NATIONAL / REGIONAL / ACPO – EXPENDITURE</w:t>
      </w:r>
    </w:p>
    <w:p w:rsidR="001C2AA2" w:rsidRDefault="001C2AA2" w:rsidP="001C2AA2">
      <w:pPr>
        <w:rPr>
          <w:rFonts w:ascii="Arial" w:hAnsi="Arial"/>
          <w:sz w:val="24"/>
        </w:rPr>
      </w:pPr>
    </w:p>
    <w:p w:rsidR="001C2AA2" w:rsidRPr="005C7685" w:rsidRDefault="001C2AA2" w:rsidP="001C2AA2">
      <w:pPr>
        <w:rPr>
          <w:rFonts w:ascii="Arial" w:hAnsi="Arial"/>
          <w:sz w:val="24"/>
        </w:rPr>
      </w:pPr>
      <w:r w:rsidRPr="005C7685">
        <w:rPr>
          <w:rFonts w:ascii="Arial" w:hAnsi="Arial"/>
          <w:sz w:val="24"/>
          <w:u w:val="single"/>
        </w:rPr>
        <w:t>Total Cost</w:t>
      </w:r>
      <w:r w:rsidRPr="005C7685">
        <w:rPr>
          <w:rFonts w:ascii="Arial" w:hAnsi="Arial"/>
          <w:sz w:val="24"/>
        </w:rPr>
        <w:t xml:space="preserve">  </w:t>
      </w:r>
    </w:p>
    <w:p w:rsidR="001C2AA2" w:rsidRDefault="001C2AA2" w:rsidP="001C2AA2">
      <w:pPr>
        <w:rPr>
          <w:rFonts w:ascii="Arial" w:hAnsi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376"/>
      </w:tblGrid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Air Fares: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 Transportation: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0F7766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Accommodation: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1C2AA2" w:rsidP="009C7FEB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Meals and Incidentals: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D04B40" w:rsidP="009C7FEB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9.25</w:t>
            </w:r>
          </w:p>
        </w:tc>
      </w:tr>
      <w:tr w:rsidR="001C2AA2" w:rsidRPr="00611008" w:rsidTr="009C7FEB">
        <w:tc>
          <w:tcPr>
            <w:tcW w:w="4153" w:type="dxa"/>
            <w:shd w:val="clear" w:color="auto" w:fill="auto"/>
          </w:tcPr>
          <w:p w:rsidR="001C2AA2" w:rsidRPr="00611008" w:rsidRDefault="001C2AA2" w:rsidP="009C7FEB">
            <w:pPr>
              <w:rPr>
                <w:rFonts w:ascii="Arial" w:hAnsi="Arial"/>
                <w:sz w:val="24"/>
              </w:rPr>
            </w:pPr>
            <w:r w:rsidRPr="00611008">
              <w:rPr>
                <w:rFonts w:ascii="Arial" w:hAnsi="Arial"/>
                <w:sz w:val="24"/>
              </w:rPr>
              <w:t>Others:</w:t>
            </w:r>
          </w:p>
        </w:tc>
        <w:tc>
          <w:tcPr>
            <w:tcW w:w="1376" w:type="dxa"/>
            <w:shd w:val="clear" w:color="auto" w:fill="auto"/>
          </w:tcPr>
          <w:p w:rsidR="001C2AA2" w:rsidRPr="00611008" w:rsidRDefault="00D04B40" w:rsidP="000F7766">
            <w:pPr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30.11</w:t>
            </w:r>
          </w:p>
        </w:tc>
      </w:tr>
    </w:tbl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sz w:val="24"/>
        </w:rPr>
      </w:pPr>
    </w:p>
    <w:p w:rsidR="001C2AA2" w:rsidRDefault="001C2AA2" w:rsidP="001C2AA2">
      <w:pPr>
        <w:rPr>
          <w:rFonts w:ascii="Arial" w:hAnsi="Arial"/>
          <w:b/>
          <w:sz w:val="24"/>
        </w:rPr>
        <w:sectPr w:rsidR="001C2AA2">
          <w:footerReference w:type="default" r:id="rId6"/>
          <w:pgSz w:w="11906" w:h="16838"/>
          <w:pgMar w:top="1440" w:right="1800" w:bottom="1440" w:left="1800" w:header="720" w:footer="720" w:gutter="0"/>
          <w:cols w:space="720"/>
        </w:sectPr>
      </w:pPr>
      <w:r>
        <w:rPr>
          <w:rFonts w:ascii="Arial" w:hAnsi="Arial"/>
          <w:b/>
          <w:sz w:val="24"/>
        </w:rPr>
        <w:t xml:space="preserve"> </w:t>
      </w:r>
    </w:p>
    <w:p w:rsidR="001C2AA2" w:rsidRDefault="001C2AA2" w:rsidP="001C2AA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These claims break down as follows:</w:t>
      </w:r>
    </w:p>
    <w:p w:rsidR="001C2AA2" w:rsidRDefault="001C2AA2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1C2AA2" w:rsidTr="009C7FEB">
        <w:trPr>
          <w:cantSplit/>
        </w:trPr>
        <w:tc>
          <w:tcPr>
            <w:tcW w:w="8522" w:type="dxa"/>
          </w:tcPr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</w:p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  <w:smartTag w:uri="urn:schemas-microsoft-com:office:smarttags" w:element="place">
              <w:r>
                <w:rPr>
                  <w:rFonts w:ascii="Arial" w:hAnsi="Arial"/>
                </w:rPr>
                <w:t>West Mercia</w:t>
              </w:r>
            </w:smartTag>
            <w:r>
              <w:rPr>
                <w:rFonts w:ascii="Arial" w:hAnsi="Arial"/>
              </w:rPr>
              <w:t xml:space="preserve"> Police Expenses</w:t>
            </w:r>
          </w:p>
          <w:p w:rsidR="001C2AA2" w:rsidRDefault="001C2AA2" w:rsidP="009C7FEB">
            <w:pPr>
              <w:pStyle w:val="Heading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Assistant Chief Constable </w:t>
            </w:r>
          </w:p>
          <w:p w:rsidR="001C2AA2" w:rsidRPr="005D2F95" w:rsidRDefault="001C2AA2" w:rsidP="009C7FEB"/>
        </w:tc>
      </w:tr>
    </w:tbl>
    <w:p w:rsidR="001C2AA2" w:rsidRDefault="001C2AA2" w:rsidP="001C2AA2">
      <w:pPr>
        <w:rPr>
          <w:rFonts w:ascii="Arial" w:hAnsi="Arial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645FB9" w:rsidP="009C7FE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D97F37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Parking to attend H&amp;WF&amp;RS Awards Ceremony in Worcester Town Centre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D97F37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6.9.2019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D97F37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3.80</w:t>
            </w:r>
          </w:p>
        </w:tc>
      </w:tr>
      <w:tr w:rsidR="001C2AA2" w:rsidTr="00240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1C2AA2" w:rsidRDefault="00D97F37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3.80</w:t>
            </w:r>
          </w:p>
        </w:tc>
      </w:tr>
    </w:tbl>
    <w:p w:rsidR="001C2AA2" w:rsidRDefault="001C2AA2" w:rsidP="001C2AA2">
      <w:pPr>
        <w:rPr>
          <w:rFonts w:ascii="Arial" w:hAnsi="Arial"/>
        </w:rPr>
      </w:pPr>
    </w:p>
    <w:p w:rsidR="001C2AA2" w:rsidRDefault="001C2AA2" w:rsidP="001C2AA2">
      <w:pPr>
        <w:spacing w:after="160" w:line="259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NATIONAL / REGIONAL / ACPO – EXPENDITURE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1C2AA2" w:rsidTr="009C7FEB">
        <w:trPr>
          <w:trHeight w:val="299"/>
        </w:trPr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4200E9" w:rsidP="009C7FE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AA5381" w:rsidP="00D97F3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Parking for </w:t>
            </w:r>
            <w:proofErr w:type="spellStart"/>
            <w:r>
              <w:rPr>
                <w:rFonts w:ascii="Arial" w:hAnsi="Arial"/>
              </w:rPr>
              <w:t>mtg</w:t>
            </w:r>
            <w:proofErr w:type="spellEnd"/>
            <w:r>
              <w:rPr>
                <w:rFonts w:ascii="Arial" w:hAnsi="Arial"/>
              </w:rPr>
              <w:t xml:space="preserve"> with Forensic Science Regulator</w:t>
            </w:r>
            <w:r w:rsidR="00D97F37">
              <w:rPr>
                <w:rFonts w:ascii="Arial" w:hAnsi="Arial"/>
              </w:rPr>
              <w:t xml:space="preserve"> in Birmingham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AA5381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22.8.2019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1C2AA2" w:rsidP="009C7FEB">
            <w:pPr>
              <w:rPr>
                <w:rFonts w:ascii="Arial" w:hAnsi="Arial"/>
              </w:rPr>
            </w:pP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1C2AA2" w:rsidRDefault="00AA5381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6.11</w:t>
            </w:r>
          </w:p>
        </w:tc>
      </w:tr>
      <w:tr w:rsidR="001C2AA2" w:rsidTr="009C7FEB">
        <w:tc>
          <w:tcPr>
            <w:tcW w:w="4261" w:type="dxa"/>
          </w:tcPr>
          <w:p w:rsidR="001C2AA2" w:rsidRDefault="001C2AA2" w:rsidP="009C7FE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1C2AA2" w:rsidRDefault="00AA5381" w:rsidP="009C7FE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6.11</w:t>
            </w:r>
          </w:p>
        </w:tc>
      </w:tr>
    </w:tbl>
    <w:p w:rsidR="00096CE5" w:rsidRDefault="00096CE5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rPr>
          <w:trHeight w:val="299"/>
        </w:trPr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AA5381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Lunch whilst attending FCI meetings in Birmingham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D04B40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22.8.2019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726BF7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AA5381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9.25</w:t>
            </w: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rPr>
                <w:rFonts w:ascii="Arial" w:hAnsi="Arial"/>
              </w:rPr>
            </w:pPr>
          </w:p>
        </w:tc>
      </w:tr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</w:tcPr>
          <w:p w:rsidR="00726BF7" w:rsidRDefault="00AA5381" w:rsidP="00112D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9.25</w:t>
            </w:r>
          </w:p>
        </w:tc>
      </w:tr>
    </w:tbl>
    <w:p w:rsidR="00726BF7" w:rsidRDefault="00726BF7" w:rsidP="001C2AA2">
      <w:pPr>
        <w:rPr>
          <w:rFonts w:ascii="Arial" w:hAnsi="Arial"/>
          <w:b/>
          <w:sz w:val="24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726BF7" w:rsidTr="00112DCB">
        <w:tc>
          <w:tcPr>
            <w:tcW w:w="4261" w:type="dxa"/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For: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4261" w:type="dxa"/>
          </w:tcPr>
          <w:p w:rsidR="00726BF7" w:rsidRDefault="00726BF7" w:rsidP="00112DCB">
            <w:pPr>
              <w:pStyle w:val="Heading3"/>
              <w:rPr>
                <w:rFonts w:ascii="Arial" w:hAnsi="Arial"/>
              </w:rPr>
            </w:pPr>
            <w:r>
              <w:rPr>
                <w:rFonts w:ascii="Arial" w:hAnsi="Arial"/>
              </w:rPr>
              <w:t>Martin Evans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Purpose including destination: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AA5381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Parking for FCI Strategic Group </w:t>
            </w:r>
            <w:r w:rsidR="00D97F37">
              <w:rPr>
                <w:rFonts w:ascii="Arial" w:hAnsi="Arial"/>
                <w:b w:val="0"/>
              </w:rPr>
              <w:t>in Birmingham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Date(s):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AA5381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28.8.2019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Air Fare: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 Transportation: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Accommodation: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Meals and incidentals: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726BF7" w:rsidP="00112DCB">
            <w:pPr>
              <w:pStyle w:val="Heading3"/>
              <w:rPr>
                <w:rFonts w:ascii="Arial" w:hAnsi="Arial"/>
                <w:b w:val="0"/>
              </w:rPr>
            </w:pP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Other:</w:t>
            </w:r>
            <w:r w:rsidRPr="00D61236">
              <w:rPr>
                <w:rFonts w:ascii="Arial" w:hAnsi="Arial"/>
                <w:b/>
                <w:color w:val="000000"/>
              </w:rPr>
              <w:t xml:space="preserve">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AA5381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24</w:t>
            </w:r>
          </w:p>
        </w:tc>
      </w:tr>
      <w:tr w:rsidR="00726BF7" w:rsidTr="00112DCB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Default="00726BF7" w:rsidP="00112DCB">
            <w:pPr>
              <w:jc w:val="right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TOTAL: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BF7" w:rsidRPr="001C35B2" w:rsidRDefault="00AA5381" w:rsidP="00112DCB">
            <w:pPr>
              <w:pStyle w:val="Heading3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24</w:t>
            </w:r>
          </w:p>
        </w:tc>
      </w:tr>
    </w:tbl>
    <w:p w:rsidR="00726BF7" w:rsidRDefault="00726BF7" w:rsidP="00726BF7">
      <w:pPr>
        <w:rPr>
          <w:b/>
        </w:rPr>
      </w:pPr>
    </w:p>
    <w:p w:rsidR="00FC098C" w:rsidRDefault="00FC098C" w:rsidP="00D97F37">
      <w:pPr>
        <w:spacing w:after="160" w:line="259" w:lineRule="auto"/>
        <w:rPr>
          <w:b/>
        </w:rPr>
      </w:pPr>
    </w:p>
    <w:sectPr w:rsidR="00FC098C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FEB" w:rsidRDefault="009C7FEB">
      <w:r>
        <w:separator/>
      </w:r>
    </w:p>
  </w:endnote>
  <w:endnote w:type="continuationSeparator" w:id="0">
    <w:p w:rsidR="009C7FEB" w:rsidRDefault="009C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EB" w:rsidRPr="00D3691C" w:rsidRDefault="009C7FEB">
    <w:pPr>
      <w:pStyle w:val="Footer"/>
      <w:jc w:val="center"/>
      <w:rPr>
        <w:rFonts w:ascii="Arial" w:hAnsi="Arial" w:cs="Arial"/>
      </w:rPr>
    </w:pPr>
    <w:r w:rsidRPr="00D3691C">
      <w:rPr>
        <w:rFonts w:ascii="Arial" w:hAnsi="Arial" w:cs="Arial"/>
      </w:rPr>
      <w:fldChar w:fldCharType="begin"/>
    </w:r>
    <w:r w:rsidRPr="00D3691C">
      <w:rPr>
        <w:rFonts w:ascii="Arial" w:hAnsi="Arial" w:cs="Arial"/>
      </w:rPr>
      <w:instrText xml:space="preserve"> PAGE   \* MERGEFORMAT </w:instrText>
    </w:r>
    <w:r w:rsidRPr="00D3691C">
      <w:rPr>
        <w:rFonts w:ascii="Arial" w:hAnsi="Arial" w:cs="Arial"/>
      </w:rPr>
      <w:fldChar w:fldCharType="separate"/>
    </w:r>
    <w:r w:rsidR="00F76A2B">
      <w:rPr>
        <w:rFonts w:ascii="Arial" w:hAnsi="Arial" w:cs="Arial"/>
        <w:noProof/>
      </w:rPr>
      <w:t>1</w:t>
    </w:r>
    <w:r w:rsidRPr="00D3691C">
      <w:rPr>
        <w:rFonts w:ascii="Arial" w:hAnsi="Arial" w:cs="Arial"/>
        <w:noProof/>
      </w:rPr>
      <w:fldChar w:fldCharType="end"/>
    </w:r>
  </w:p>
  <w:p w:rsidR="009C7FEB" w:rsidRPr="00D3691C" w:rsidRDefault="009C7FEB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FEB" w:rsidRDefault="009C7FEB">
      <w:r>
        <w:separator/>
      </w:r>
    </w:p>
  </w:footnote>
  <w:footnote w:type="continuationSeparator" w:id="0">
    <w:p w:rsidR="009C7FEB" w:rsidRDefault="009C7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A2"/>
    <w:rsid w:val="000036E5"/>
    <w:rsid w:val="00007C8C"/>
    <w:rsid w:val="00075561"/>
    <w:rsid w:val="00096CE5"/>
    <w:rsid w:val="000B70EC"/>
    <w:rsid w:val="000C42D8"/>
    <w:rsid w:val="000F7766"/>
    <w:rsid w:val="0013004D"/>
    <w:rsid w:val="00143021"/>
    <w:rsid w:val="00152E44"/>
    <w:rsid w:val="00153FC6"/>
    <w:rsid w:val="00161498"/>
    <w:rsid w:val="001945B5"/>
    <w:rsid w:val="001C2AA2"/>
    <w:rsid w:val="001C35B2"/>
    <w:rsid w:val="00225C97"/>
    <w:rsid w:val="00240FEB"/>
    <w:rsid w:val="00316D74"/>
    <w:rsid w:val="003351A0"/>
    <w:rsid w:val="003551DB"/>
    <w:rsid w:val="003563B9"/>
    <w:rsid w:val="00362874"/>
    <w:rsid w:val="00365143"/>
    <w:rsid w:val="00375698"/>
    <w:rsid w:val="0038466A"/>
    <w:rsid w:val="003A51B6"/>
    <w:rsid w:val="003E53C3"/>
    <w:rsid w:val="004200E9"/>
    <w:rsid w:val="004B4B6E"/>
    <w:rsid w:val="004E36E5"/>
    <w:rsid w:val="004E6DD6"/>
    <w:rsid w:val="005331BE"/>
    <w:rsid w:val="00541929"/>
    <w:rsid w:val="00552844"/>
    <w:rsid w:val="005873C6"/>
    <w:rsid w:val="00593B83"/>
    <w:rsid w:val="005C56F3"/>
    <w:rsid w:val="005F2D7F"/>
    <w:rsid w:val="00634149"/>
    <w:rsid w:val="00645FB9"/>
    <w:rsid w:val="00664975"/>
    <w:rsid w:val="006901B1"/>
    <w:rsid w:val="006A5D39"/>
    <w:rsid w:val="00702F83"/>
    <w:rsid w:val="00723EA7"/>
    <w:rsid w:val="00726BF7"/>
    <w:rsid w:val="007664CD"/>
    <w:rsid w:val="00796169"/>
    <w:rsid w:val="0080486E"/>
    <w:rsid w:val="00805C81"/>
    <w:rsid w:val="00822315"/>
    <w:rsid w:val="00836622"/>
    <w:rsid w:val="00875F7E"/>
    <w:rsid w:val="00890AB4"/>
    <w:rsid w:val="008A2B11"/>
    <w:rsid w:val="0092282D"/>
    <w:rsid w:val="00947C6D"/>
    <w:rsid w:val="009769D5"/>
    <w:rsid w:val="009B1B33"/>
    <w:rsid w:val="009C2360"/>
    <w:rsid w:val="009C7FEB"/>
    <w:rsid w:val="00A350BE"/>
    <w:rsid w:val="00A40453"/>
    <w:rsid w:val="00AA5381"/>
    <w:rsid w:val="00B03D73"/>
    <w:rsid w:val="00B225D1"/>
    <w:rsid w:val="00B3196A"/>
    <w:rsid w:val="00B40800"/>
    <w:rsid w:val="00B64AE4"/>
    <w:rsid w:val="00B838F9"/>
    <w:rsid w:val="00BC1EAE"/>
    <w:rsid w:val="00BC623C"/>
    <w:rsid w:val="00BD13B3"/>
    <w:rsid w:val="00BE1EEA"/>
    <w:rsid w:val="00C15FB5"/>
    <w:rsid w:val="00C21E8A"/>
    <w:rsid w:val="00C26FA5"/>
    <w:rsid w:val="00C7092D"/>
    <w:rsid w:val="00C72325"/>
    <w:rsid w:val="00CD47F5"/>
    <w:rsid w:val="00CD4F83"/>
    <w:rsid w:val="00D04B40"/>
    <w:rsid w:val="00D61236"/>
    <w:rsid w:val="00D97F37"/>
    <w:rsid w:val="00DA1942"/>
    <w:rsid w:val="00DA7BD3"/>
    <w:rsid w:val="00DF4B61"/>
    <w:rsid w:val="00E04D18"/>
    <w:rsid w:val="00E117E2"/>
    <w:rsid w:val="00E34A71"/>
    <w:rsid w:val="00E46242"/>
    <w:rsid w:val="00E564BC"/>
    <w:rsid w:val="00EA0AD2"/>
    <w:rsid w:val="00F15558"/>
    <w:rsid w:val="00F160C5"/>
    <w:rsid w:val="00F52161"/>
    <w:rsid w:val="00F76A2B"/>
    <w:rsid w:val="00F8615B"/>
    <w:rsid w:val="00F877F7"/>
    <w:rsid w:val="00FC098C"/>
    <w:rsid w:val="00FC159F"/>
    <w:rsid w:val="00FE1F5A"/>
    <w:rsid w:val="00FF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1F12DE-A044-4063-9C4E-CAE10D8F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1C2AA2"/>
    <w:pPr>
      <w:keepNext/>
      <w:jc w:val="center"/>
      <w:outlineLvl w:val="1"/>
    </w:pPr>
    <w:rPr>
      <w:rFonts w:ascii="Verdana" w:hAnsi="Verdana"/>
      <w:b/>
      <w:color w:val="808080"/>
    </w:rPr>
  </w:style>
  <w:style w:type="paragraph" w:styleId="Heading3">
    <w:name w:val="heading 3"/>
    <w:basedOn w:val="Normal"/>
    <w:next w:val="Normal"/>
    <w:link w:val="Heading3Char"/>
    <w:qFormat/>
    <w:rsid w:val="001C2AA2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C2AA2"/>
    <w:rPr>
      <w:rFonts w:ascii="Verdana" w:eastAsia="Times New Roman" w:hAnsi="Verdana" w:cs="Times New Roman"/>
      <w:b/>
      <w:color w:val="808080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C2AA2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1C2A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AA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AD2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7C510813</Template>
  <TotalTime>0</TotalTime>
  <Pages>2</Pages>
  <Words>218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Cox,Louise</dc:creator>
  <cp:keywords/>
  <dc:description/>
  <cp:lastModifiedBy>Cummins,Amelia</cp:lastModifiedBy>
  <cp:revision>2</cp:revision>
  <cp:lastPrinted>2019-07-11T13:13:00Z</cp:lastPrinted>
  <dcterms:created xsi:type="dcterms:W3CDTF">2019-10-17T10:28:00Z</dcterms:created>
  <dcterms:modified xsi:type="dcterms:W3CDTF">2019-10-17T10:28:00Z</dcterms:modified>
</cp:coreProperties>
</file>